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74D91" w:rsidRDefault="00974D91" w:rsidP="00DA4B12">
      <w:pPr>
        <w:rPr>
          <w:szCs w:val="28"/>
        </w:rPr>
      </w:pPr>
    </w:p>
    <w:p w14:paraId="470E372C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44"/>
          <w:szCs w:val="44"/>
        </w:rPr>
      </w:pPr>
      <w:r w:rsidRPr="000319D6">
        <w:rPr>
          <w:b/>
          <w:sz w:val="44"/>
          <w:szCs w:val="44"/>
        </w:rPr>
        <w:t>Anmeldung</w:t>
      </w:r>
    </w:p>
    <w:p w14:paraId="0A37501D" w14:textId="77777777" w:rsidR="000319D6" w:rsidRPr="000319D6" w:rsidRDefault="000319D6" w:rsidP="000319D6">
      <w:pPr>
        <w:widowControl w:val="0"/>
        <w:tabs>
          <w:tab w:val="left" w:pos="708"/>
        </w:tabs>
        <w:jc w:val="center"/>
        <w:rPr>
          <w:b/>
          <w:sz w:val="24"/>
          <w:szCs w:val="24"/>
        </w:rPr>
      </w:pPr>
    </w:p>
    <w:p w14:paraId="427A3487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  <w:r w:rsidRPr="00DF7F4C">
        <w:rPr>
          <w:b/>
          <w:sz w:val="28"/>
          <w:szCs w:val="28"/>
        </w:rPr>
        <w:t>zur schulischen Tagesbetreuung</w:t>
      </w:r>
    </w:p>
    <w:p w14:paraId="5DAB6C7B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</w:p>
    <w:p w14:paraId="1E5E9E32" w14:textId="2B6E6714" w:rsidR="000319D6" w:rsidRDefault="004E40A4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für das Schuljahr 202</w:t>
      </w:r>
      <w:r w:rsidR="00FC215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FC215F">
        <w:rPr>
          <w:b/>
          <w:sz w:val="28"/>
          <w:szCs w:val="28"/>
        </w:rPr>
        <w:t>7</w:t>
      </w:r>
    </w:p>
    <w:p w14:paraId="02EB378F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</w:p>
    <w:p w14:paraId="6A05A809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</w:p>
    <w:p w14:paraId="5A39BBE3" w14:textId="77777777" w:rsidR="000319D6" w:rsidRDefault="000319D6" w:rsidP="000319D6">
      <w:pPr>
        <w:widowControl w:val="0"/>
        <w:tabs>
          <w:tab w:val="left" w:pos="708"/>
        </w:tabs>
        <w:jc w:val="center"/>
        <w:rPr>
          <w:b/>
          <w:sz w:val="28"/>
          <w:szCs w:val="28"/>
        </w:rPr>
      </w:pPr>
    </w:p>
    <w:p w14:paraId="41C8F396" w14:textId="77777777" w:rsidR="000319D6" w:rsidRDefault="000319D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431E158B" w14:textId="77777777" w:rsidR="000319D6" w:rsidRDefault="000319D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Name des Kindes:  ________________________________________________</w:t>
      </w:r>
    </w:p>
    <w:p w14:paraId="72A3D3EC" w14:textId="77777777" w:rsidR="00EC58BC" w:rsidRDefault="00EC58BC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06FE78B6" w14:textId="77777777" w:rsidR="00EC58BC" w:rsidRDefault="00EC58BC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Klasse: __________________________________________________________</w:t>
      </w:r>
    </w:p>
    <w:p w14:paraId="0D0B940D" w14:textId="77777777" w:rsidR="000319D6" w:rsidRPr="00DF7F4C" w:rsidRDefault="000319D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0C68DA5E" w14:textId="77777777" w:rsidR="000319D6" w:rsidRDefault="000319D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Geburtsdatum:      ________________________________________________</w:t>
      </w:r>
    </w:p>
    <w:p w14:paraId="0E27B00A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4FB0AADC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Erziehungsberechtigter: ___________________________________________</w:t>
      </w:r>
    </w:p>
    <w:p w14:paraId="60061E4C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2EC5816B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Adresse:  _______________________________________________________</w:t>
      </w:r>
      <w:r w:rsidR="00EC58BC">
        <w:rPr>
          <w:b/>
          <w:sz w:val="28"/>
          <w:szCs w:val="28"/>
        </w:rPr>
        <w:t>_</w:t>
      </w:r>
    </w:p>
    <w:p w14:paraId="44EAFD9C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3C035BE3" w14:textId="77777777" w:rsidR="00BC70C7" w:rsidRDefault="00BC70C7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Telefon: ________________________________________________________</w:t>
      </w:r>
      <w:r w:rsidR="00EC58BC">
        <w:rPr>
          <w:b/>
          <w:sz w:val="28"/>
          <w:szCs w:val="28"/>
        </w:rPr>
        <w:t>_</w:t>
      </w:r>
    </w:p>
    <w:p w14:paraId="4B94D5A5" w14:textId="77777777" w:rsidR="000319D6" w:rsidRDefault="000319D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2813B4CE" w14:textId="1DC0C7DE" w:rsidR="000319D6" w:rsidRDefault="0079795F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Allergien</w:t>
      </w:r>
      <w:r w:rsidR="00BF7AA3">
        <w:rPr>
          <w:b/>
          <w:sz w:val="28"/>
          <w:szCs w:val="28"/>
        </w:rPr>
        <w:t>/ was darf Ihr Kind nicht essen</w:t>
      </w:r>
      <w:r>
        <w:rPr>
          <w:b/>
          <w:sz w:val="28"/>
          <w:szCs w:val="28"/>
        </w:rPr>
        <w:t xml:space="preserve">:  </w:t>
      </w:r>
      <w:r w:rsidR="00BF7AA3">
        <w:rPr>
          <w:b/>
          <w:sz w:val="28"/>
          <w:szCs w:val="28"/>
        </w:rPr>
        <w:br/>
      </w:r>
      <w:r w:rsidR="00BF7AA3">
        <w:rPr>
          <w:b/>
          <w:sz w:val="28"/>
          <w:szCs w:val="28"/>
        </w:rPr>
        <w:br/>
      </w:r>
      <w:r>
        <w:rPr>
          <w:b/>
          <w:sz w:val="28"/>
          <w:szCs w:val="28"/>
        </w:rPr>
        <w:t>_______________________________________________</w:t>
      </w:r>
      <w:r w:rsidR="00BF7AA3">
        <w:rPr>
          <w:b/>
          <w:sz w:val="28"/>
          <w:szCs w:val="28"/>
        </w:rPr>
        <w:t>_________</w:t>
      </w:r>
      <w:r>
        <w:rPr>
          <w:b/>
          <w:sz w:val="28"/>
          <w:szCs w:val="28"/>
        </w:rPr>
        <w:t>________</w:t>
      </w:r>
    </w:p>
    <w:p w14:paraId="3DEEC669" w14:textId="77777777" w:rsidR="00601001" w:rsidRDefault="00601001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3656B9AB" w14:textId="77777777" w:rsidR="00601001" w:rsidRDefault="00601001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45FB0818" w14:textId="77777777" w:rsidR="005702BB" w:rsidRDefault="005702BB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</w:p>
    <w:p w14:paraId="726D8426" w14:textId="77777777" w:rsidR="00601001" w:rsidRDefault="007C4B36" w:rsidP="000319D6">
      <w:pPr>
        <w:widowControl w:val="0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Gewünschte Tage </w:t>
      </w:r>
      <w:r w:rsidR="00BC70C7">
        <w:rPr>
          <w:b/>
          <w:sz w:val="28"/>
          <w:szCs w:val="28"/>
        </w:rPr>
        <w:t>ankreuzen</w:t>
      </w:r>
      <w:r w:rsidR="00601001">
        <w:rPr>
          <w:b/>
          <w:sz w:val="28"/>
          <w:szCs w:val="28"/>
        </w:rPr>
        <w:t>:</w:t>
      </w:r>
    </w:p>
    <w:p w14:paraId="049F31CB" w14:textId="77777777" w:rsidR="00601001" w:rsidRDefault="00601001" w:rsidP="00451A39">
      <w:pPr>
        <w:widowControl w:val="0"/>
        <w:tabs>
          <w:tab w:val="left" w:pos="708"/>
        </w:tabs>
        <w:spacing w:line="180" w:lineRule="atLeast"/>
        <w:ind w:right="-57"/>
        <w:rPr>
          <w:b/>
          <w:sz w:val="24"/>
          <w:szCs w:val="24"/>
        </w:rPr>
      </w:pPr>
    </w:p>
    <w:p w14:paraId="53128261" w14:textId="77777777" w:rsidR="00601001" w:rsidRDefault="00601001" w:rsidP="00451A39">
      <w:pPr>
        <w:widowControl w:val="0"/>
        <w:tabs>
          <w:tab w:val="left" w:pos="708"/>
        </w:tabs>
        <w:spacing w:line="180" w:lineRule="atLeast"/>
        <w:ind w:right="-57"/>
        <w:rPr>
          <w:b/>
          <w:sz w:val="24"/>
          <w:szCs w:val="24"/>
        </w:rPr>
      </w:pPr>
    </w:p>
    <w:p w14:paraId="62486C05" w14:textId="77777777" w:rsidR="00601001" w:rsidRDefault="00601001" w:rsidP="0060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line="120" w:lineRule="atLeast"/>
        <w:rPr>
          <w:rFonts w:cs="Arial"/>
          <w:b/>
          <w:sz w:val="28"/>
          <w:szCs w:val="28"/>
        </w:rPr>
      </w:pPr>
    </w:p>
    <w:p w14:paraId="60350EC6" w14:textId="77777777" w:rsidR="00601001" w:rsidRPr="00601001" w:rsidRDefault="00601001" w:rsidP="00601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line="120" w:lineRule="atLeast"/>
        <w:rPr>
          <w:b/>
          <w:sz w:val="28"/>
          <w:szCs w:val="28"/>
        </w:rPr>
      </w:pPr>
      <w:r w:rsidRPr="00601001">
        <w:rPr>
          <w:rFonts w:cs="Arial"/>
          <w:b/>
          <w:sz w:val="28"/>
          <w:szCs w:val="28"/>
        </w:rPr>
        <w:t>□</w:t>
      </w:r>
      <w:r w:rsidR="007C4B36">
        <w:rPr>
          <w:b/>
          <w:sz w:val="28"/>
          <w:szCs w:val="28"/>
        </w:rPr>
        <w:t xml:space="preserve"> </w:t>
      </w:r>
      <w:r w:rsidRPr="00601001">
        <w:rPr>
          <w:b/>
          <w:sz w:val="28"/>
          <w:szCs w:val="28"/>
        </w:rPr>
        <w:t xml:space="preserve">Montag     </w:t>
      </w:r>
      <w:r w:rsidRPr="00601001">
        <w:rPr>
          <w:rFonts w:cs="Arial"/>
          <w:b/>
          <w:sz w:val="28"/>
          <w:szCs w:val="28"/>
        </w:rPr>
        <w:t>□</w:t>
      </w:r>
      <w:r w:rsidRPr="00601001">
        <w:rPr>
          <w:b/>
          <w:sz w:val="28"/>
          <w:szCs w:val="28"/>
        </w:rPr>
        <w:t xml:space="preserve">  Dienstag     </w:t>
      </w:r>
      <w:r w:rsidRPr="00601001">
        <w:rPr>
          <w:rFonts w:cs="Arial"/>
          <w:b/>
          <w:sz w:val="28"/>
          <w:szCs w:val="28"/>
        </w:rPr>
        <w:t>□</w:t>
      </w:r>
      <w:r w:rsidRPr="00601001">
        <w:rPr>
          <w:b/>
          <w:sz w:val="28"/>
          <w:szCs w:val="28"/>
        </w:rPr>
        <w:t xml:space="preserve">  Mittwoch     </w:t>
      </w:r>
      <w:r w:rsidRPr="00601001">
        <w:rPr>
          <w:rFonts w:cs="Arial"/>
          <w:b/>
          <w:sz w:val="28"/>
          <w:szCs w:val="28"/>
        </w:rPr>
        <w:t>□</w:t>
      </w:r>
      <w:r w:rsidRPr="00601001">
        <w:rPr>
          <w:b/>
          <w:sz w:val="28"/>
          <w:szCs w:val="28"/>
        </w:rPr>
        <w:t xml:space="preserve">  Donnerstag     </w:t>
      </w:r>
      <w:r w:rsidRPr="00601001">
        <w:rPr>
          <w:rFonts w:cs="Arial"/>
          <w:b/>
          <w:sz w:val="28"/>
          <w:szCs w:val="28"/>
        </w:rPr>
        <w:t>□</w:t>
      </w:r>
      <w:r w:rsidRPr="00601001">
        <w:rPr>
          <w:b/>
          <w:sz w:val="28"/>
          <w:szCs w:val="28"/>
        </w:rPr>
        <w:t xml:space="preserve">  Freitag</w:t>
      </w:r>
    </w:p>
    <w:p w14:paraId="4101652C" w14:textId="77777777" w:rsidR="00451A39" w:rsidRDefault="00451A39" w:rsidP="00451A39">
      <w:pPr>
        <w:widowControl w:val="0"/>
        <w:tabs>
          <w:tab w:val="left" w:pos="708"/>
        </w:tabs>
        <w:spacing w:line="180" w:lineRule="atLeast"/>
        <w:ind w:right="-57"/>
        <w:rPr>
          <w:b/>
          <w:sz w:val="24"/>
          <w:szCs w:val="24"/>
        </w:rPr>
      </w:pPr>
    </w:p>
    <w:p w14:paraId="4B99056E" w14:textId="77777777" w:rsidR="00451A39" w:rsidRDefault="00451A39" w:rsidP="00451A39">
      <w:pPr>
        <w:widowControl w:val="0"/>
        <w:tabs>
          <w:tab w:val="left" w:pos="708"/>
        </w:tabs>
        <w:ind w:right="-57"/>
        <w:rPr>
          <w:sz w:val="16"/>
          <w:szCs w:val="16"/>
        </w:rPr>
      </w:pPr>
    </w:p>
    <w:p w14:paraId="1299C43A" w14:textId="77777777" w:rsidR="00601001" w:rsidRDefault="00601001" w:rsidP="00451A39">
      <w:pPr>
        <w:widowControl w:val="0"/>
        <w:tabs>
          <w:tab w:val="left" w:pos="708"/>
        </w:tabs>
        <w:ind w:right="-57"/>
        <w:rPr>
          <w:sz w:val="16"/>
          <w:szCs w:val="16"/>
        </w:rPr>
      </w:pPr>
    </w:p>
    <w:p w14:paraId="4DDBEF00" w14:textId="77777777" w:rsidR="004B30B6" w:rsidRDefault="004B30B6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</w:p>
    <w:p w14:paraId="422FE467" w14:textId="11A8C693" w:rsidR="00750E7B" w:rsidRDefault="00757C65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  <w:r w:rsidRPr="5C9D3241">
        <w:rPr>
          <w:sz w:val="24"/>
          <w:szCs w:val="24"/>
        </w:rPr>
        <w:t>Habe Informationen zu Nachmittagsbetreuung zu</w:t>
      </w:r>
      <w:r w:rsidR="4FC923F1" w:rsidRPr="5C9D3241">
        <w:rPr>
          <w:sz w:val="24"/>
          <w:szCs w:val="24"/>
        </w:rPr>
        <w:t>r</w:t>
      </w:r>
      <w:r w:rsidRPr="5C9D3241">
        <w:rPr>
          <w:sz w:val="24"/>
          <w:szCs w:val="24"/>
        </w:rPr>
        <w:t xml:space="preserve"> Kenntnis genommen.</w:t>
      </w:r>
    </w:p>
    <w:p w14:paraId="3461D779" w14:textId="77777777" w:rsidR="00750E7B" w:rsidRDefault="00750E7B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</w:p>
    <w:p w14:paraId="3CF2D8B6" w14:textId="77777777" w:rsidR="004B30B6" w:rsidRDefault="004B30B6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</w:p>
    <w:p w14:paraId="3AA01074" w14:textId="77777777" w:rsidR="00451A39" w:rsidRDefault="00451A39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  <w:r>
        <w:rPr>
          <w:sz w:val="24"/>
          <w:szCs w:val="24"/>
        </w:rPr>
        <w:t>.................                                         ....................................................................</w:t>
      </w:r>
    </w:p>
    <w:p w14:paraId="0C3EC2F7" w14:textId="77777777" w:rsidR="00451A39" w:rsidRPr="005702BB" w:rsidRDefault="00451A39" w:rsidP="00451A39">
      <w:pPr>
        <w:widowControl w:val="0"/>
        <w:tabs>
          <w:tab w:val="left" w:pos="708"/>
        </w:tabs>
        <w:ind w:right="-57"/>
        <w:rPr>
          <w:sz w:val="24"/>
          <w:szCs w:val="24"/>
        </w:rPr>
      </w:pPr>
      <w:r w:rsidRPr="005702BB">
        <w:rPr>
          <w:sz w:val="24"/>
          <w:szCs w:val="24"/>
        </w:rPr>
        <w:t>Datum</w:t>
      </w:r>
      <w:r w:rsidRPr="005702BB">
        <w:rPr>
          <w:sz w:val="24"/>
          <w:szCs w:val="24"/>
        </w:rPr>
        <w:tab/>
      </w:r>
      <w:r w:rsidRPr="005702BB">
        <w:rPr>
          <w:sz w:val="24"/>
          <w:szCs w:val="24"/>
        </w:rPr>
        <w:tab/>
      </w:r>
      <w:r w:rsidRPr="005702BB">
        <w:rPr>
          <w:sz w:val="24"/>
          <w:szCs w:val="24"/>
        </w:rPr>
        <w:tab/>
      </w:r>
      <w:r w:rsidRPr="005702BB">
        <w:rPr>
          <w:sz w:val="24"/>
          <w:szCs w:val="24"/>
        </w:rPr>
        <w:tab/>
      </w:r>
      <w:r w:rsidRPr="005702BB">
        <w:rPr>
          <w:sz w:val="24"/>
          <w:szCs w:val="24"/>
        </w:rPr>
        <w:tab/>
      </w:r>
      <w:r w:rsidRPr="005702BB">
        <w:rPr>
          <w:sz w:val="24"/>
          <w:szCs w:val="24"/>
        </w:rPr>
        <w:tab/>
        <w:t>Unterschrift des/der Erziehungsberechtigten</w:t>
      </w:r>
    </w:p>
    <w:p w14:paraId="0FB78278" w14:textId="77777777" w:rsidR="00451A39" w:rsidRDefault="00451A39" w:rsidP="00451A39">
      <w:pPr>
        <w:widowControl w:val="0"/>
        <w:tabs>
          <w:tab w:val="left" w:pos="708"/>
        </w:tabs>
        <w:ind w:right="-57"/>
        <w:rPr>
          <w:sz w:val="22"/>
          <w:szCs w:val="22"/>
        </w:rPr>
      </w:pPr>
    </w:p>
    <w:p w14:paraId="1FC39945" w14:textId="77777777" w:rsidR="004B30B6" w:rsidRDefault="004B30B6" w:rsidP="00451A39">
      <w:pPr>
        <w:widowControl w:val="0"/>
        <w:tabs>
          <w:tab w:val="left" w:pos="708"/>
        </w:tabs>
        <w:ind w:right="-57"/>
        <w:rPr>
          <w:b/>
          <w:i/>
          <w:sz w:val="22"/>
          <w:szCs w:val="22"/>
          <w:u w:val="single"/>
        </w:rPr>
      </w:pPr>
    </w:p>
    <w:p w14:paraId="34CE0A41" w14:textId="77777777" w:rsidR="00E2167F" w:rsidRDefault="00E2167F" w:rsidP="00DA4B12">
      <w:pPr>
        <w:rPr>
          <w:rFonts w:ascii="Arial" w:hAnsi="Arial" w:cs="Arial"/>
          <w:szCs w:val="28"/>
        </w:rPr>
      </w:pPr>
    </w:p>
    <w:sectPr w:rsidR="00E2167F" w:rsidSect="00997E82">
      <w:headerReference w:type="default" r:id="rId7"/>
      <w:pgSz w:w="11906" w:h="16838"/>
      <w:pgMar w:top="851" w:right="1417" w:bottom="709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ED8A" w14:textId="77777777" w:rsidR="00A4076A" w:rsidRDefault="00A4076A">
      <w:r>
        <w:separator/>
      </w:r>
    </w:p>
  </w:endnote>
  <w:endnote w:type="continuationSeparator" w:id="0">
    <w:p w14:paraId="54C81CC5" w14:textId="77777777" w:rsidR="00A4076A" w:rsidRDefault="00A40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49AA" w14:textId="77777777" w:rsidR="00A4076A" w:rsidRDefault="00A4076A">
      <w:r>
        <w:separator/>
      </w:r>
    </w:p>
  </w:footnote>
  <w:footnote w:type="continuationSeparator" w:id="0">
    <w:p w14:paraId="692CAC55" w14:textId="77777777" w:rsidR="00A4076A" w:rsidRDefault="00A40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BEC0" w14:textId="3B448B0D" w:rsidR="00AF2823" w:rsidRDefault="00FC215F">
    <w:pPr>
      <w:pStyle w:val="berschrift1"/>
      <w:rPr>
        <w:sz w:val="24"/>
        <w:lang w:val="it-IT"/>
      </w:rPr>
    </w:pPr>
    <w:r w:rsidRPr="00FC215F">
      <w:rPr>
        <w:sz w:val="24"/>
        <w:lang w:val="it-IT"/>
      </w:rPr>
      <w:drawing>
        <wp:anchor distT="0" distB="0" distL="114300" distR="114300" simplePos="0" relativeHeight="251658240" behindDoc="1" locked="0" layoutInCell="1" allowOverlap="1" wp14:anchorId="4F9756CD" wp14:editId="48F7DE85">
          <wp:simplePos x="0" y="0"/>
          <wp:positionH relativeFrom="margin">
            <wp:align>center</wp:align>
          </wp:positionH>
          <wp:positionV relativeFrom="paragraph">
            <wp:posOffset>-264422</wp:posOffset>
          </wp:positionV>
          <wp:extent cx="6242798" cy="1039090"/>
          <wp:effectExtent l="0" t="0" r="5715" b="8890"/>
          <wp:wrapNone/>
          <wp:docPr id="10843394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339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798" cy="10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46DB82" w14:textId="77777777" w:rsidR="00AF2823" w:rsidRDefault="00AF2823">
    <w:pPr>
      <w:pStyle w:val="Kopfzeile"/>
      <w:pBdr>
        <w:bottom w:val="single" w:sz="4" w:space="31" w:color="auto"/>
      </w:pBdr>
      <w:jc w:val="center"/>
      <w:rPr>
        <w:rFonts w:ascii="Century Gothic" w:hAnsi="Century Gothic"/>
        <w:snapToGrid w:val="0"/>
        <w:lang w:val="it-IT"/>
      </w:rPr>
    </w:pPr>
  </w:p>
  <w:p w14:paraId="5997CC1D" w14:textId="77777777" w:rsidR="00AF2823" w:rsidRDefault="00AF2823">
    <w:pPr>
      <w:pStyle w:val="Kopfzeile"/>
      <w:pBdr>
        <w:bottom w:val="single" w:sz="4" w:space="31" w:color="auto"/>
      </w:pBdr>
      <w:jc w:val="center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B5DBD"/>
    <w:multiLevelType w:val="hybridMultilevel"/>
    <w:tmpl w:val="D00843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4498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activeWritingStyle w:appName="MSWord" w:lang="it-IT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38"/>
    <w:rsid w:val="00000771"/>
    <w:rsid w:val="0000435D"/>
    <w:rsid w:val="00031020"/>
    <w:rsid w:val="000319D6"/>
    <w:rsid w:val="00052056"/>
    <w:rsid w:val="00077D89"/>
    <w:rsid w:val="000D7FF5"/>
    <w:rsid w:val="001260AD"/>
    <w:rsid w:val="0019764D"/>
    <w:rsid w:val="001B75E5"/>
    <w:rsid w:val="001E3657"/>
    <w:rsid w:val="001F6F54"/>
    <w:rsid w:val="001F7121"/>
    <w:rsid w:val="00200238"/>
    <w:rsid w:val="002050D7"/>
    <w:rsid w:val="002208C9"/>
    <w:rsid w:val="00220FF6"/>
    <w:rsid w:val="00262F07"/>
    <w:rsid w:val="0026762A"/>
    <w:rsid w:val="00272006"/>
    <w:rsid w:val="0027766B"/>
    <w:rsid w:val="00283B04"/>
    <w:rsid w:val="002A6F23"/>
    <w:rsid w:val="002B1F9F"/>
    <w:rsid w:val="00371F3D"/>
    <w:rsid w:val="00380992"/>
    <w:rsid w:val="00391287"/>
    <w:rsid w:val="003A200C"/>
    <w:rsid w:val="003B1A6E"/>
    <w:rsid w:val="004040A3"/>
    <w:rsid w:val="00426AD0"/>
    <w:rsid w:val="0043451E"/>
    <w:rsid w:val="00434C3E"/>
    <w:rsid w:val="00451A39"/>
    <w:rsid w:val="00496634"/>
    <w:rsid w:val="004B30B6"/>
    <w:rsid w:val="004E40A4"/>
    <w:rsid w:val="00502D37"/>
    <w:rsid w:val="00513E74"/>
    <w:rsid w:val="0054441B"/>
    <w:rsid w:val="00555FA6"/>
    <w:rsid w:val="005702BB"/>
    <w:rsid w:val="00590A94"/>
    <w:rsid w:val="005C7527"/>
    <w:rsid w:val="005D783F"/>
    <w:rsid w:val="005D7C3B"/>
    <w:rsid w:val="005E2AA8"/>
    <w:rsid w:val="005F2F4E"/>
    <w:rsid w:val="00601001"/>
    <w:rsid w:val="0060273D"/>
    <w:rsid w:val="00645D68"/>
    <w:rsid w:val="006652D7"/>
    <w:rsid w:val="006C24AE"/>
    <w:rsid w:val="00704FB5"/>
    <w:rsid w:val="00750E7B"/>
    <w:rsid w:val="00757C65"/>
    <w:rsid w:val="007720AC"/>
    <w:rsid w:val="00780FCD"/>
    <w:rsid w:val="0079795F"/>
    <w:rsid w:val="007C4B36"/>
    <w:rsid w:val="007F0210"/>
    <w:rsid w:val="007F0924"/>
    <w:rsid w:val="00800F38"/>
    <w:rsid w:val="00810CBD"/>
    <w:rsid w:val="0083090C"/>
    <w:rsid w:val="00845E33"/>
    <w:rsid w:val="00867B90"/>
    <w:rsid w:val="00880098"/>
    <w:rsid w:val="00884E37"/>
    <w:rsid w:val="00896C8C"/>
    <w:rsid w:val="00905ECB"/>
    <w:rsid w:val="00923462"/>
    <w:rsid w:val="00923EFC"/>
    <w:rsid w:val="0093701A"/>
    <w:rsid w:val="00963200"/>
    <w:rsid w:val="00974D91"/>
    <w:rsid w:val="00977440"/>
    <w:rsid w:val="0098291F"/>
    <w:rsid w:val="00997E82"/>
    <w:rsid w:val="009C2A55"/>
    <w:rsid w:val="009E0BE2"/>
    <w:rsid w:val="009F247F"/>
    <w:rsid w:val="00A04438"/>
    <w:rsid w:val="00A326D4"/>
    <w:rsid w:val="00A369BE"/>
    <w:rsid w:val="00A3778C"/>
    <w:rsid w:val="00A4076A"/>
    <w:rsid w:val="00AF2823"/>
    <w:rsid w:val="00AF5698"/>
    <w:rsid w:val="00AF59E1"/>
    <w:rsid w:val="00B0050A"/>
    <w:rsid w:val="00B327A9"/>
    <w:rsid w:val="00BA4410"/>
    <w:rsid w:val="00BC70C7"/>
    <w:rsid w:val="00BC7717"/>
    <w:rsid w:val="00BE2DE3"/>
    <w:rsid w:val="00BE577F"/>
    <w:rsid w:val="00BF5453"/>
    <w:rsid w:val="00BF7AA3"/>
    <w:rsid w:val="00C11867"/>
    <w:rsid w:val="00C70D08"/>
    <w:rsid w:val="00C72384"/>
    <w:rsid w:val="00C91179"/>
    <w:rsid w:val="00C9176B"/>
    <w:rsid w:val="00CE1664"/>
    <w:rsid w:val="00CF6B92"/>
    <w:rsid w:val="00D02CA8"/>
    <w:rsid w:val="00D156A4"/>
    <w:rsid w:val="00D219D2"/>
    <w:rsid w:val="00D50CF9"/>
    <w:rsid w:val="00D853A6"/>
    <w:rsid w:val="00DA4B12"/>
    <w:rsid w:val="00DB50B1"/>
    <w:rsid w:val="00DC7D85"/>
    <w:rsid w:val="00DD6049"/>
    <w:rsid w:val="00DE1E55"/>
    <w:rsid w:val="00DF7F4C"/>
    <w:rsid w:val="00E2167F"/>
    <w:rsid w:val="00E34B9F"/>
    <w:rsid w:val="00E5494F"/>
    <w:rsid w:val="00E5706B"/>
    <w:rsid w:val="00E73F72"/>
    <w:rsid w:val="00EA1096"/>
    <w:rsid w:val="00EB51A5"/>
    <w:rsid w:val="00EB79C3"/>
    <w:rsid w:val="00EC58BC"/>
    <w:rsid w:val="00ED1DAC"/>
    <w:rsid w:val="00ED67C6"/>
    <w:rsid w:val="00EF0618"/>
    <w:rsid w:val="00EF298D"/>
    <w:rsid w:val="00F01709"/>
    <w:rsid w:val="00F06265"/>
    <w:rsid w:val="00F3148C"/>
    <w:rsid w:val="00F5099F"/>
    <w:rsid w:val="00F64EC5"/>
    <w:rsid w:val="00FA43BB"/>
    <w:rsid w:val="00FC215F"/>
    <w:rsid w:val="00FF1756"/>
    <w:rsid w:val="4FC923F1"/>
    <w:rsid w:val="5C9D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2C0499"/>
  <w15:chartTrackingRefBased/>
  <w15:docId w15:val="{838A712A-C04D-4861-A617-B040A5D6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Century Gothic" w:hAnsi="Century Gothic"/>
      <w:snapToGrid w:val="0"/>
      <w:sz w:val="36"/>
    </w:rPr>
  </w:style>
  <w:style w:type="paragraph" w:styleId="berschrift2">
    <w:name w:val="heading 2"/>
    <w:basedOn w:val="Standard"/>
    <w:next w:val="Standard"/>
    <w:qFormat/>
    <w:rsid w:val="00800F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rPr>
      <w:sz w:val="28"/>
      <w:szCs w:val="24"/>
      <w:lang w:val="de-AT"/>
    </w:rPr>
  </w:style>
  <w:style w:type="paragraph" w:styleId="Sprechblasentext">
    <w:name w:val="Balloon Text"/>
    <w:basedOn w:val="Standard"/>
    <w:semiHidden/>
    <w:rsid w:val="00A04438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uiPriority w:val="59"/>
    <w:rsid w:val="00ED1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Direktion\Anwendungsdaten\Microsoft\Vorlagen\Briefkopf%20NM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NMS.dot</Template>
  <TotalTime>0</TotalTime>
  <Pages>1</Pages>
  <Words>131</Words>
  <Characters>829</Characters>
  <Application>Microsoft Office Word</Application>
  <DocSecurity>0</DocSecurity>
  <Lines>6</Lines>
  <Paragraphs>1</Paragraphs>
  <ScaleCrop>false</ScaleCrop>
  <Company>Frost-RL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 in Tirol, am 25</dc:title>
  <dc:subject/>
  <dc:creator>Direktion</dc:creator>
  <cp:keywords/>
  <cp:lastModifiedBy>Partl Rudolf</cp:lastModifiedBy>
  <cp:revision>8</cp:revision>
  <cp:lastPrinted>2024-09-13T16:52:00Z</cp:lastPrinted>
  <dcterms:created xsi:type="dcterms:W3CDTF">2025-09-08T05:43:00Z</dcterms:created>
  <dcterms:modified xsi:type="dcterms:W3CDTF">2026-09-10T09:54:00Z</dcterms:modified>
</cp:coreProperties>
</file>